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FF3912">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1620"/>
              <w:gridCol w:w="5580"/>
            </w:tblGrid>
            <w:tr w:rsidR="00FF3912" w:rsidTr="007A53FC">
              <w:trPr>
                <w:cantSplit/>
                <w:trHeight w:hRule="exact" w:val="4860"/>
              </w:trPr>
              <w:tc>
                <w:tcPr>
                  <w:tcW w:w="7200" w:type="dxa"/>
                  <w:gridSpan w:val="2"/>
                </w:tcPr>
                <w:p w:rsidR="00FF3912" w:rsidRDefault="006227FF" w:rsidP="00C3604C">
                  <w:pPr>
                    <w:jc w:val="center"/>
                  </w:pPr>
                  <w:r>
                    <w:rPr>
                      <w:noProof/>
                      <w:lang w:eastAsia="en-US"/>
                    </w:rPr>
                    <w:drawing>
                      <wp:inline distT="0" distB="0" distL="0" distR="0" wp14:anchorId="74B5B9AC" wp14:editId="7AA0F371">
                        <wp:extent cx="4572000" cy="3049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07202554_0bfdb2426e_b.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049270"/>
                                </a:xfrm>
                                <a:prstGeom prst="rect">
                                  <a:avLst/>
                                </a:prstGeom>
                              </pic:spPr>
                            </pic:pic>
                          </a:graphicData>
                        </a:graphic>
                      </wp:inline>
                    </w:drawing>
                  </w:r>
                </w:p>
              </w:tc>
            </w:tr>
            <w:tr w:rsidR="00FF3912" w:rsidTr="00BC6DD0">
              <w:trPr>
                <w:trHeight w:hRule="exact" w:val="8190"/>
              </w:trPr>
              <w:tc>
                <w:tcPr>
                  <w:tcW w:w="7200" w:type="dxa"/>
                  <w:gridSpan w:val="2"/>
                </w:tcPr>
                <w:p w:rsidR="00F87730" w:rsidRPr="00F87730" w:rsidRDefault="00F87730" w:rsidP="00F87730">
                  <w:pPr>
                    <w:pStyle w:val="Title"/>
                    <w:rPr>
                      <w:color w:val="0070C0"/>
                      <w:sz w:val="20"/>
                      <w:szCs w:val="20"/>
                    </w:rPr>
                  </w:pPr>
                </w:p>
                <w:p w:rsidR="00E4660B" w:rsidRDefault="00E4660B" w:rsidP="00F87730">
                  <w:pPr>
                    <w:pStyle w:val="Title"/>
                    <w:rPr>
                      <w:color w:val="0081A9" w:themeColor="text2" w:themeTint="BF"/>
                      <w:sz w:val="84"/>
                      <w:szCs w:val="84"/>
                    </w:rPr>
                  </w:pPr>
                  <w:r>
                    <w:rPr>
                      <w:color w:val="0081A9" w:themeColor="text2" w:themeTint="BF"/>
                      <w:sz w:val="84"/>
                      <w:szCs w:val="84"/>
                    </w:rPr>
                    <w:t>Oct 28 &amp; Nov 4, 2017</w:t>
                  </w:r>
                </w:p>
                <w:p w:rsidR="00CD7962" w:rsidRPr="006227FF" w:rsidRDefault="00EC39B8" w:rsidP="00F87730">
                  <w:pPr>
                    <w:pStyle w:val="Title"/>
                  </w:pPr>
                  <w:r w:rsidRPr="00305F93">
                    <w:rPr>
                      <w:color w:val="auto"/>
                    </w:rPr>
                    <w:t>Scou</w:t>
                  </w:r>
                  <w:r w:rsidR="00F87730" w:rsidRPr="00305F93">
                    <w:rPr>
                      <w:color w:val="auto"/>
                    </w:rPr>
                    <w:t>t</w:t>
                  </w:r>
                  <w:r w:rsidRPr="00305F93">
                    <w:rPr>
                      <w:color w:val="auto"/>
                    </w:rPr>
                    <w:t>i</w:t>
                  </w:r>
                  <w:r w:rsidR="00F87730" w:rsidRPr="00305F93">
                    <w:rPr>
                      <w:color w:val="auto"/>
                    </w:rPr>
                    <w:t>ng</w:t>
                  </w:r>
                  <w:r w:rsidR="006227FF" w:rsidRPr="00305F93">
                    <w:rPr>
                      <w:color w:val="auto"/>
                    </w:rPr>
                    <w:t xml:space="preserve"> for food</w:t>
                  </w:r>
                </w:p>
                <w:p w:rsidR="00E4660B" w:rsidRDefault="00E4660B" w:rsidP="00917BE5">
                  <w:pPr>
                    <w:rPr>
                      <w:rFonts w:ascii="Calibri" w:hAnsi="Calibri"/>
                      <w:b/>
                      <w:sz w:val="28"/>
                      <w:szCs w:val="28"/>
                    </w:rPr>
                  </w:pPr>
                </w:p>
                <w:p w:rsidR="00293B92" w:rsidRPr="00832CC7" w:rsidRDefault="00DC7D30" w:rsidP="00917BE5">
                  <w:pPr>
                    <w:rPr>
                      <w:rFonts w:ascii="Calibri" w:hAnsi="Calibri"/>
                      <w:b/>
                      <w:sz w:val="28"/>
                      <w:szCs w:val="28"/>
                    </w:rPr>
                  </w:pPr>
                  <w:r>
                    <w:rPr>
                      <w:rFonts w:ascii="Calibri" w:hAnsi="Calibri"/>
                      <w:b/>
                      <w:sz w:val="28"/>
                      <w:szCs w:val="28"/>
                    </w:rPr>
                    <w:t>Be a part of the larg</w:t>
                  </w:r>
                  <w:r w:rsidR="00832CC7" w:rsidRPr="00832CC7">
                    <w:rPr>
                      <w:rFonts w:ascii="Calibri" w:hAnsi="Calibri"/>
                      <w:b/>
                      <w:sz w:val="28"/>
                      <w:szCs w:val="28"/>
                    </w:rPr>
                    <w:t xml:space="preserve">est </w:t>
                  </w:r>
                  <w:r>
                    <w:rPr>
                      <w:rFonts w:ascii="Calibri" w:hAnsi="Calibri"/>
                      <w:b/>
                      <w:sz w:val="28"/>
                      <w:szCs w:val="28"/>
                    </w:rPr>
                    <w:t xml:space="preserve">single </w:t>
                  </w:r>
                  <w:r w:rsidR="00832CC7" w:rsidRPr="00832CC7">
                    <w:rPr>
                      <w:rFonts w:ascii="Calibri" w:hAnsi="Calibri"/>
                      <w:b/>
                      <w:sz w:val="28"/>
                      <w:szCs w:val="28"/>
                    </w:rPr>
                    <w:t xml:space="preserve">day </w:t>
                  </w:r>
                  <w:r>
                    <w:rPr>
                      <w:rFonts w:ascii="Calibri" w:hAnsi="Calibri"/>
                      <w:b/>
                      <w:sz w:val="28"/>
                      <w:szCs w:val="28"/>
                    </w:rPr>
                    <w:t>Good Turn all year!</w:t>
                  </w:r>
                </w:p>
                <w:p w:rsidR="00C900C2" w:rsidRPr="00C900C2" w:rsidRDefault="00C900C2" w:rsidP="00C900C2">
                  <w:pPr>
                    <w:pStyle w:val="Default"/>
                    <w:spacing w:after="150"/>
                    <w:rPr>
                      <w:rFonts w:ascii="Calibri" w:hAnsi="Calibri"/>
                    </w:rPr>
                  </w:pPr>
                  <w:r w:rsidRPr="00C900C2">
                    <w:rPr>
                      <w:rFonts w:ascii="Calibri" w:hAnsi="Calibri"/>
                    </w:rPr>
                    <w:t xml:space="preserve">The </w:t>
                  </w:r>
                  <w:r w:rsidRPr="00C900C2">
                    <w:rPr>
                      <w:rFonts w:ascii="Calibri" w:hAnsi="Calibri"/>
                      <w:bCs/>
                    </w:rPr>
                    <w:t>Scouting for Food Good Turn</w:t>
                  </w:r>
                  <w:r w:rsidRPr="00C900C2">
                    <w:rPr>
                      <w:rFonts w:ascii="Calibri" w:hAnsi="Calibri"/>
                    </w:rPr>
                    <w:t xml:space="preserve"> is a massive food collection effort by </w:t>
                  </w:r>
                  <w:r>
                    <w:rPr>
                      <w:rFonts w:ascii="Calibri" w:hAnsi="Calibri"/>
                    </w:rPr>
                    <w:t>over</w:t>
                  </w:r>
                  <w:r w:rsidRPr="00C900C2">
                    <w:rPr>
                      <w:rFonts w:ascii="Calibri" w:hAnsi="Calibri"/>
                    </w:rPr>
                    <w:t xml:space="preserve"> </w:t>
                  </w:r>
                  <w:r w:rsidR="00E4660B">
                    <w:rPr>
                      <w:rFonts w:ascii="Calibri" w:hAnsi="Calibri"/>
                    </w:rPr>
                    <w:t>10,000</w:t>
                  </w:r>
                  <w:r w:rsidRPr="00C900C2">
                    <w:rPr>
                      <w:rFonts w:ascii="Calibri" w:hAnsi="Calibri"/>
                    </w:rPr>
                    <w:t xml:space="preserve"> youth and their leaders in the </w:t>
                  </w:r>
                  <w:r w:rsidR="003335C6">
                    <w:rPr>
                      <w:rFonts w:ascii="Calibri" w:hAnsi="Calibri"/>
                    </w:rPr>
                    <w:t>62</w:t>
                  </w:r>
                  <w:r w:rsidRPr="00C900C2">
                    <w:rPr>
                      <w:rFonts w:ascii="Calibri" w:hAnsi="Calibri"/>
                    </w:rPr>
                    <w:t xml:space="preserve"> communities</w:t>
                  </w:r>
                  <w:r w:rsidR="00E4660B">
                    <w:rPr>
                      <w:rFonts w:ascii="Calibri" w:hAnsi="Calibri"/>
                    </w:rPr>
                    <w:t xml:space="preserve"> in our council. </w:t>
                  </w:r>
                  <w:r w:rsidRPr="00C900C2">
                    <w:rPr>
                      <w:rFonts w:ascii="Calibri" w:hAnsi="Calibri"/>
                    </w:rPr>
                    <w:t>Council</w:t>
                  </w:r>
                  <w:r w:rsidR="00E4660B">
                    <w:rPr>
                      <w:rFonts w:ascii="Calibri" w:hAnsi="Calibri"/>
                    </w:rPr>
                    <w:t xml:space="preserve"> 251</w:t>
                  </w:r>
                  <w:r w:rsidRPr="00C900C2">
                    <w:rPr>
                      <w:rFonts w:ascii="Calibri" w:hAnsi="Calibri"/>
                    </w:rPr>
                    <w:t xml:space="preserve"> will join hands with local businesses and media in a massive community food collection good turn. </w:t>
                  </w:r>
                </w:p>
                <w:p w:rsidR="006E483D" w:rsidRPr="00C900C2" w:rsidRDefault="00C900C2" w:rsidP="00C900C2">
                  <w:pPr>
                    <w:pStyle w:val="NormalWeb"/>
                    <w:shd w:val="clear" w:color="auto" w:fill="FFFFFF" w:themeFill="background1"/>
                    <w:spacing w:before="0" w:beforeAutospacing="0" w:after="150" w:afterAutospacing="0"/>
                    <w:textAlignment w:val="baseline"/>
                    <w:rPr>
                      <w:rFonts w:ascii="Calibri" w:hAnsi="Calibri"/>
                      <w:color w:val="191919"/>
                    </w:rPr>
                  </w:pPr>
                  <w:r w:rsidRPr="00C900C2">
                    <w:rPr>
                      <w:rFonts w:ascii="Calibri" w:hAnsi="Calibri"/>
                    </w:rPr>
                    <w:t>The Scouting for Food campaign will involve a door-to-door food collection effort by Scouts. On the first of two successive Saturdays, Scouts will distribute information door hangers throughout their designated area. The following Saturday the bags of food are to be collected and taken to local food pantries.</w:t>
                  </w:r>
                </w:p>
                <w:p w:rsidR="00456D3E" w:rsidRDefault="006E483D" w:rsidP="00C900C2">
                  <w:pPr>
                    <w:pStyle w:val="NormalWeb"/>
                    <w:shd w:val="clear" w:color="auto" w:fill="FFFFFF" w:themeFill="background1"/>
                    <w:spacing w:before="0" w:beforeAutospacing="0" w:after="150" w:afterAutospacing="0"/>
                    <w:textAlignment w:val="baseline"/>
                    <w:rPr>
                      <w:rFonts w:ascii="Calibri" w:hAnsi="Calibri"/>
                      <w:color w:val="191919"/>
                    </w:rPr>
                  </w:pPr>
                  <w:r>
                    <w:rPr>
                      <w:rFonts w:ascii="Calibri" w:hAnsi="Calibri"/>
                      <w:color w:val="191919"/>
                    </w:rPr>
                    <w:t xml:space="preserve">Join us at </w:t>
                  </w:r>
                  <w:r w:rsidR="00E4660B">
                    <w:rPr>
                      <w:rFonts w:ascii="Calibri" w:hAnsi="Calibri"/>
                      <w:color w:val="191919"/>
                    </w:rPr>
                    <w:t>the 2017</w:t>
                  </w:r>
                  <w:r w:rsidR="00456D3E" w:rsidRPr="00B12286">
                    <w:rPr>
                      <w:rFonts w:ascii="Calibri" w:hAnsi="Calibri"/>
                      <w:color w:val="191919"/>
                    </w:rPr>
                    <w:t xml:space="preserve"> Scouting For Food</w:t>
                  </w:r>
                  <w:r>
                    <w:rPr>
                      <w:rFonts w:ascii="Calibri" w:hAnsi="Calibri"/>
                      <w:color w:val="191919"/>
                    </w:rPr>
                    <w:t xml:space="preserve"> kick-off </w:t>
                  </w:r>
                  <w:r w:rsidR="00456D3E" w:rsidRPr="00B12286">
                    <w:rPr>
                      <w:rFonts w:ascii="Calibri" w:hAnsi="Calibri"/>
                      <w:color w:val="191919"/>
                    </w:rPr>
                    <w:t xml:space="preserve">on </w:t>
                  </w:r>
                  <w:r w:rsidR="00E4660B">
                    <w:rPr>
                      <w:rFonts w:ascii="Calibri" w:hAnsi="Calibri"/>
                      <w:color w:val="191919"/>
                    </w:rPr>
                    <w:t>Monday, June 12</w:t>
                  </w:r>
                  <w:r w:rsidR="00E4660B" w:rsidRPr="00E4660B">
                    <w:rPr>
                      <w:rFonts w:ascii="Calibri" w:hAnsi="Calibri"/>
                      <w:color w:val="191919"/>
                      <w:vertAlign w:val="superscript"/>
                    </w:rPr>
                    <w:t>th</w:t>
                  </w:r>
                  <w:r w:rsidR="00E4660B">
                    <w:rPr>
                      <w:rFonts w:ascii="Calibri" w:hAnsi="Calibri"/>
                      <w:color w:val="191919"/>
                    </w:rPr>
                    <w:t xml:space="preserve"> </w:t>
                  </w:r>
                  <w:r w:rsidR="00456D3E" w:rsidRPr="00B12286">
                    <w:rPr>
                      <w:rFonts w:ascii="Calibri" w:hAnsi="Calibri"/>
                      <w:color w:val="191919"/>
                    </w:rPr>
                    <w:t>at</w:t>
                  </w:r>
                  <w:r w:rsidR="00BA403D">
                    <w:rPr>
                      <w:rFonts w:ascii="Calibri" w:hAnsi="Calibri"/>
                      <w:color w:val="191919"/>
                    </w:rPr>
                    <w:t xml:space="preserve"> the</w:t>
                  </w:r>
                  <w:r w:rsidR="00456D3E" w:rsidRPr="00B12286">
                    <w:rPr>
                      <w:rFonts w:ascii="Calibri" w:hAnsi="Calibri"/>
                      <w:color w:val="191919"/>
                    </w:rPr>
                    <w:t xml:space="preserve"> </w:t>
                  </w:r>
                  <w:r w:rsidR="00E4660B">
                    <w:rPr>
                      <w:rFonts w:ascii="Calibri" w:hAnsi="Calibri"/>
                      <w:color w:val="191919"/>
                    </w:rPr>
                    <w:t>Fay School, Southborough, MA.</w:t>
                  </w:r>
                </w:p>
                <w:p w:rsidR="00B12286" w:rsidRPr="00B12286" w:rsidRDefault="00B12286" w:rsidP="00C900C2">
                  <w:pPr>
                    <w:pStyle w:val="NormalWeb"/>
                    <w:shd w:val="clear" w:color="auto" w:fill="FFFFFF" w:themeFill="background1"/>
                    <w:spacing w:before="0" w:beforeAutospacing="0" w:after="150" w:afterAutospacing="0"/>
                    <w:textAlignment w:val="baseline"/>
                    <w:rPr>
                      <w:rFonts w:ascii="Calibri" w:hAnsi="Calibri"/>
                      <w:color w:val="191919"/>
                    </w:rPr>
                  </w:pPr>
                  <w:r>
                    <w:rPr>
                      <w:rFonts w:ascii="Calibri" w:hAnsi="Calibri"/>
                      <w:color w:val="191919"/>
                    </w:rPr>
                    <w:t xml:space="preserve">Come and hear </w:t>
                  </w:r>
                  <w:r w:rsidR="006E483D">
                    <w:rPr>
                      <w:rFonts w:ascii="Calibri" w:hAnsi="Calibri"/>
                      <w:color w:val="191919"/>
                    </w:rPr>
                    <w:t>about all the exciting things in store for this year’s campaign and receive all the materials you will need to have a successful Scouting for Food Drive in your community</w:t>
                  </w:r>
                  <w:r w:rsidR="0036359D">
                    <w:rPr>
                      <w:rFonts w:ascii="Calibri" w:hAnsi="Calibri"/>
                      <w:color w:val="191919"/>
                    </w:rPr>
                    <w:t xml:space="preserve"> and enjoy some light refreshments</w:t>
                  </w:r>
                  <w:r w:rsidR="006E483D">
                    <w:rPr>
                      <w:rFonts w:ascii="Calibri" w:hAnsi="Calibri"/>
                      <w:color w:val="191919"/>
                    </w:rPr>
                    <w:t>.</w:t>
                  </w:r>
                </w:p>
                <w:p w:rsidR="00D70540" w:rsidRPr="009D5EBD" w:rsidRDefault="005C65F8" w:rsidP="00024B10">
                  <w:pPr>
                    <w:rPr>
                      <w:rFonts w:ascii="Calibri" w:hAnsi="Calibri"/>
                    </w:rPr>
                  </w:pPr>
                  <w:r>
                    <w:rPr>
                      <w:noProof/>
                      <w:lang w:eastAsia="en-US"/>
                    </w:rPr>
                    <w:drawing>
                      <wp:anchor distT="0" distB="0" distL="114300" distR="114300" simplePos="0" relativeHeight="251658240" behindDoc="1" locked="0" layoutInCell="1" allowOverlap="1">
                        <wp:simplePos x="0" y="0"/>
                        <wp:positionH relativeFrom="column">
                          <wp:posOffset>171450</wp:posOffset>
                        </wp:positionH>
                        <wp:positionV relativeFrom="paragraph">
                          <wp:posOffset>-2540</wp:posOffset>
                        </wp:positionV>
                        <wp:extent cx="676275" cy="676275"/>
                        <wp:effectExtent l="0" t="0" r="9525" b="9525"/>
                        <wp:wrapNone/>
                        <wp:docPr id="6" name="qr" descr="Your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Your QR 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tc>
            </w:tr>
            <w:tr w:rsidR="00354452" w:rsidRPr="000564A9" w:rsidTr="00821B78">
              <w:trPr>
                <w:trHeight w:hRule="exact" w:val="1080"/>
              </w:trPr>
              <w:tc>
                <w:tcPr>
                  <w:tcW w:w="1620" w:type="dxa"/>
                  <w:vAlign w:val="bottom"/>
                </w:tcPr>
                <w:p w:rsidR="00354452" w:rsidRPr="000564A9" w:rsidRDefault="00D70540" w:rsidP="00D70540">
                  <w:pPr>
                    <w:rPr>
                      <w:rFonts w:ascii="Calibri" w:hAnsi="Calibri"/>
                    </w:rPr>
                  </w:pPr>
                  <w:r>
                    <w:rPr>
                      <w:noProof/>
                      <w:lang w:eastAsia="en-US"/>
                    </w:rPr>
                    <w:t xml:space="preserve">  </w:t>
                  </w:r>
                </w:p>
              </w:tc>
              <w:tc>
                <w:tcPr>
                  <w:tcW w:w="5580" w:type="dxa"/>
                  <w:shd w:val="clear" w:color="auto" w:fill="FFFFFF" w:themeFill="background1"/>
                  <w:vAlign w:val="bottom"/>
                </w:tcPr>
                <w:p w:rsidR="00D70540" w:rsidRPr="00201423" w:rsidRDefault="00BC6DD0" w:rsidP="00D70540">
                  <w:pPr>
                    <w:spacing w:after="0" w:line="288" w:lineRule="auto"/>
                    <w:jc w:val="center"/>
                    <w:rPr>
                      <w:rFonts w:ascii="Calibri" w:hAnsi="Calibri"/>
                      <w:color w:val="00B0F0"/>
                    </w:rPr>
                  </w:pPr>
                  <w:r w:rsidRPr="00201423">
                    <w:rPr>
                      <w:rFonts w:ascii="Calibri" w:hAnsi="Calibri"/>
                      <w:color w:val="00B0F0"/>
                    </w:rPr>
                    <w:t>Visit</w:t>
                  </w:r>
                </w:p>
                <w:p w:rsidR="00201423" w:rsidRPr="00201423" w:rsidRDefault="00201423" w:rsidP="00D70540">
                  <w:pPr>
                    <w:spacing w:after="0" w:line="288" w:lineRule="auto"/>
                    <w:jc w:val="center"/>
                    <w:rPr>
                      <w:rFonts w:ascii="Calibri" w:hAnsi="Calibri"/>
                      <w:color w:val="00B0F0"/>
                    </w:rPr>
                  </w:pPr>
                  <w:r w:rsidRPr="00201423">
                    <w:rPr>
                      <w:rFonts w:ascii="Arial" w:hAnsi="Arial" w:cs="Arial"/>
                      <w:color w:val="00B0F0"/>
                      <w:sz w:val="20"/>
                      <w:szCs w:val="20"/>
                      <w:shd w:val="clear" w:color="auto" w:fill="F1F1F1"/>
                    </w:rPr>
                    <w:t> </w:t>
                  </w:r>
                  <w:r w:rsidRPr="00201423">
                    <w:rPr>
                      <w:rFonts w:ascii="Arial" w:hAnsi="Arial" w:cs="Arial"/>
                      <w:color w:val="00B0F0"/>
                      <w:sz w:val="20"/>
                      <w:szCs w:val="20"/>
                      <w:u w:val="single"/>
                      <w:shd w:val="clear" w:color="auto" w:fill="F1F1F1"/>
                    </w:rPr>
                    <w:t>www.ktc-bsa.org/event/sff-kickoff</w:t>
                  </w:r>
                </w:p>
                <w:p w:rsidR="007053EA" w:rsidRPr="000564A9" w:rsidRDefault="00D2446F" w:rsidP="004A469B">
                  <w:pPr>
                    <w:spacing w:after="0" w:line="288" w:lineRule="auto"/>
                    <w:jc w:val="center"/>
                    <w:rPr>
                      <w:rFonts w:ascii="Calibri" w:hAnsi="Calibri"/>
                    </w:rPr>
                  </w:pPr>
                  <w:r w:rsidRPr="00201423">
                    <w:rPr>
                      <w:rFonts w:ascii="Calibri" w:hAnsi="Calibri"/>
                      <w:color w:val="00B0F0"/>
                    </w:rPr>
                    <w:t>for Additional Details</w:t>
                  </w:r>
                  <w:r w:rsidR="00EF1970" w:rsidRPr="00201423">
                    <w:rPr>
                      <w:rFonts w:ascii="Calibri" w:hAnsi="Calibri"/>
                      <w:color w:val="00B0F0"/>
                    </w:rPr>
                    <w:t xml:space="preserve"> and to </w:t>
                  </w:r>
                  <w:r w:rsidR="00A00032" w:rsidRPr="00201423">
                    <w:rPr>
                      <w:rFonts w:ascii="Calibri" w:hAnsi="Calibri"/>
                      <w:color w:val="00B0F0"/>
                    </w:rPr>
                    <w:t>R</w:t>
                  </w:r>
                  <w:r w:rsidR="00EF1970" w:rsidRPr="00201423">
                    <w:rPr>
                      <w:rFonts w:ascii="Calibri" w:hAnsi="Calibri"/>
                      <w:color w:val="00B0F0"/>
                    </w:rPr>
                    <w:t>egister</w:t>
                  </w:r>
                </w:p>
              </w:tc>
            </w:tr>
          </w:tbl>
          <w:p w:rsidR="00FF3912" w:rsidRPr="00E4660B" w:rsidRDefault="000564A9" w:rsidP="00482B16">
            <w:pPr>
              <w:rPr>
                <w:sz w:val="18"/>
                <w:szCs w:val="18"/>
              </w:rPr>
            </w:pPr>
            <w:r w:rsidRPr="00E4660B">
              <w:rPr>
                <w:rFonts w:ascii="Calibri" w:hAnsi="Calibri"/>
                <w:sz w:val="18"/>
                <w:szCs w:val="18"/>
              </w:rPr>
              <w:t>Council</w:t>
            </w:r>
            <w:r w:rsidR="00482B16">
              <w:rPr>
                <w:rFonts w:ascii="Calibri" w:hAnsi="Calibri"/>
                <w:sz w:val="18"/>
                <w:szCs w:val="18"/>
              </w:rPr>
              <w:t xml:space="preserve"> Two Fifty One, BSA </w:t>
            </w:r>
            <w:bookmarkStart w:id="0" w:name="_GoBack"/>
            <w:bookmarkEnd w:id="0"/>
            <w:r w:rsidR="00E4660B" w:rsidRPr="00E4660B">
              <w:rPr>
                <w:rFonts w:ascii="Calibri" w:hAnsi="Calibri"/>
                <w:sz w:val="18"/>
                <w:szCs w:val="18"/>
              </w:rPr>
              <w:t xml:space="preserve">2 Mt. Royal Ave – Suite 100, Marlborough, MA  01752 </w:t>
            </w:r>
            <w:r w:rsidRPr="00E4660B">
              <w:rPr>
                <w:rFonts w:ascii="Calibri" w:hAnsi="Calibri"/>
                <w:sz w:val="18"/>
                <w:szCs w:val="18"/>
              </w:rPr>
              <w:t>– 508.872.6551</w:t>
            </w:r>
          </w:p>
        </w:tc>
        <w:tc>
          <w:tcPr>
            <w:tcW w:w="144" w:type="dxa"/>
          </w:tcPr>
          <w:p w:rsidR="00FF3912" w:rsidRDefault="00FF3912"/>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607B2F" w:rsidRPr="00607B2F" w:rsidTr="00607B2F">
              <w:trPr>
                <w:trHeight w:hRule="exact" w:val="10800"/>
              </w:trPr>
              <w:tc>
                <w:tcPr>
                  <w:tcW w:w="3446" w:type="dxa"/>
                  <w:shd w:val="clear" w:color="auto" w:fill="DEF2F5" w:themeFill="background2"/>
                  <w:vAlign w:val="center"/>
                </w:tcPr>
                <w:p w:rsidR="00FF3912" w:rsidRPr="00607B2F" w:rsidRDefault="00DC7D30" w:rsidP="006227FF">
                  <w:pPr>
                    <w:pStyle w:val="Heading2"/>
                    <w:rPr>
                      <w:color w:val="0081A9" w:themeColor="text2" w:themeTint="BF"/>
                      <w:sz w:val="40"/>
                    </w:rPr>
                  </w:pPr>
                  <w:r w:rsidRPr="00607B2F">
                    <w:rPr>
                      <w:color w:val="0081A9" w:themeColor="text2" w:themeTint="BF"/>
                      <w:sz w:val="40"/>
                    </w:rPr>
                    <w:t>Feed the Hungry Locally</w:t>
                  </w:r>
                </w:p>
                <w:p w:rsidR="007053EA" w:rsidRPr="00607B2F" w:rsidRDefault="007053EA" w:rsidP="007053EA">
                  <w:pPr>
                    <w:pStyle w:val="Heading2"/>
                    <w:spacing w:before="200" w:after="200"/>
                    <w:rPr>
                      <w:b/>
                      <w:color w:val="0081A9" w:themeColor="text2" w:themeTint="BF"/>
                      <w:spacing w:val="-20"/>
                      <w:sz w:val="40"/>
                    </w:rPr>
                  </w:pPr>
                  <w:r w:rsidRPr="00607B2F">
                    <w:rPr>
                      <w:b/>
                      <w:color w:val="0081A9" w:themeColor="text2" w:themeTint="BF"/>
                      <w:spacing w:val="-20"/>
                      <w:sz w:val="40"/>
                    </w:rPr>
                    <w:t>-----------</w:t>
                  </w:r>
                </w:p>
                <w:p w:rsidR="0046166F" w:rsidRPr="00607B2F" w:rsidRDefault="00DC7D30" w:rsidP="0046166F">
                  <w:pPr>
                    <w:pStyle w:val="Heading2"/>
                    <w:spacing w:before="200" w:after="200"/>
                    <w:rPr>
                      <w:color w:val="0081A9" w:themeColor="text2" w:themeTint="BF"/>
                      <w:sz w:val="40"/>
                    </w:rPr>
                  </w:pPr>
                  <w:r w:rsidRPr="00607B2F">
                    <w:rPr>
                      <w:color w:val="0081A9" w:themeColor="text2" w:themeTint="BF"/>
                      <w:sz w:val="40"/>
                    </w:rPr>
                    <w:t>Community Service</w:t>
                  </w:r>
                </w:p>
                <w:p w:rsidR="007053EA" w:rsidRPr="00607B2F" w:rsidRDefault="007053EA" w:rsidP="00D2446F">
                  <w:pPr>
                    <w:pStyle w:val="Heading2"/>
                    <w:tabs>
                      <w:tab w:val="left" w:pos="1443"/>
                    </w:tabs>
                    <w:spacing w:before="200" w:after="200"/>
                    <w:rPr>
                      <w:b/>
                      <w:color w:val="0081A9" w:themeColor="text2" w:themeTint="BF"/>
                      <w:spacing w:val="-20"/>
                      <w:sz w:val="40"/>
                    </w:rPr>
                  </w:pPr>
                  <w:r w:rsidRPr="00607B2F">
                    <w:rPr>
                      <w:b/>
                      <w:color w:val="0081A9" w:themeColor="text2" w:themeTint="BF"/>
                      <w:spacing w:val="-20"/>
                      <w:sz w:val="40"/>
                    </w:rPr>
                    <w:t>-----------</w:t>
                  </w:r>
                </w:p>
                <w:p w:rsidR="0046166F" w:rsidRPr="00607B2F" w:rsidRDefault="00DC7D30" w:rsidP="007053EA">
                  <w:pPr>
                    <w:pStyle w:val="Heading2"/>
                    <w:spacing w:before="200" w:after="200"/>
                    <w:rPr>
                      <w:color w:val="0081A9" w:themeColor="text2" w:themeTint="BF"/>
                      <w:sz w:val="40"/>
                    </w:rPr>
                  </w:pPr>
                  <w:r w:rsidRPr="00607B2F">
                    <w:rPr>
                      <w:color w:val="0081A9" w:themeColor="text2" w:themeTint="BF"/>
                      <w:sz w:val="40"/>
                    </w:rPr>
                    <w:t>Scouts Helping Others</w:t>
                  </w:r>
                </w:p>
                <w:p w:rsidR="007053EA" w:rsidRPr="00607B2F" w:rsidRDefault="007053EA" w:rsidP="007053EA">
                  <w:pPr>
                    <w:pStyle w:val="Heading2"/>
                    <w:spacing w:before="200" w:after="200"/>
                    <w:rPr>
                      <w:b/>
                      <w:color w:val="0081A9" w:themeColor="text2" w:themeTint="BF"/>
                      <w:spacing w:val="-20"/>
                      <w:sz w:val="40"/>
                    </w:rPr>
                  </w:pPr>
                  <w:r w:rsidRPr="00607B2F">
                    <w:rPr>
                      <w:b/>
                      <w:color w:val="0081A9" w:themeColor="text2" w:themeTint="BF"/>
                      <w:spacing w:val="-20"/>
                      <w:sz w:val="40"/>
                    </w:rPr>
                    <w:t>-----------</w:t>
                  </w:r>
                </w:p>
                <w:p w:rsidR="00FF3912" w:rsidRPr="00607B2F" w:rsidRDefault="00DC7D30" w:rsidP="00DC7D30">
                  <w:pPr>
                    <w:pStyle w:val="Heading2"/>
                    <w:rPr>
                      <w:color w:val="00B0F0"/>
                    </w:rPr>
                  </w:pPr>
                  <w:r w:rsidRPr="00607B2F">
                    <w:rPr>
                      <w:color w:val="0081A9" w:themeColor="text2" w:themeTint="BF"/>
                      <w:sz w:val="40"/>
                    </w:rPr>
                    <w:t xml:space="preserve"> Tools for success in your community</w:t>
                  </w:r>
                </w:p>
              </w:tc>
            </w:tr>
            <w:tr w:rsidR="00607B2F" w:rsidRPr="00607B2F" w:rsidTr="00607B2F">
              <w:trPr>
                <w:trHeight w:hRule="exact" w:val="144"/>
              </w:trPr>
              <w:tc>
                <w:tcPr>
                  <w:tcW w:w="3446" w:type="dxa"/>
                  <w:shd w:val="clear" w:color="auto" w:fill="auto"/>
                </w:tcPr>
                <w:p w:rsidR="00FF3912" w:rsidRPr="00607B2F" w:rsidRDefault="00FF3912">
                  <w:pPr>
                    <w:rPr>
                      <w:color w:val="00B0F0"/>
                    </w:rPr>
                  </w:pPr>
                </w:p>
                <w:p w:rsidR="00DA6A1E" w:rsidRPr="00607B2F" w:rsidRDefault="00DA6A1E">
                  <w:pPr>
                    <w:rPr>
                      <w:color w:val="00B0F0"/>
                    </w:rPr>
                  </w:pPr>
                </w:p>
                <w:p w:rsidR="00DA6A1E" w:rsidRPr="00607B2F" w:rsidRDefault="00DA6A1E">
                  <w:pPr>
                    <w:rPr>
                      <w:color w:val="00B0F0"/>
                    </w:rPr>
                  </w:pPr>
                </w:p>
                <w:p w:rsidR="00DA6A1E" w:rsidRPr="00607B2F" w:rsidRDefault="00DA6A1E">
                  <w:pPr>
                    <w:rPr>
                      <w:color w:val="00B0F0"/>
                    </w:rPr>
                  </w:pPr>
                </w:p>
                <w:p w:rsidR="00DA6A1E" w:rsidRPr="00607B2F" w:rsidRDefault="00DA6A1E">
                  <w:pPr>
                    <w:rPr>
                      <w:color w:val="00B0F0"/>
                    </w:rPr>
                  </w:pPr>
                </w:p>
                <w:p w:rsidR="00DA6A1E" w:rsidRPr="00607B2F" w:rsidRDefault="00DA6A1E">
                  <w:pPr>
                    <w:rPr>
                      <w:color w:val="00B0F0"/>
                    </w:rPr>
                  </w:pPr>
                </w:p>
                <w:p w:rsidR="00DA6A1E" w:rsidRPr="00607B2F" w:rsidRDefault="00DA6A1E">
                  <w:pPr>
                    <w:rPr>
                      <w:color w:val="00B0F0"/>
                    </w:rPr>
                  </w:pPr>
                </w:p>
                <w:p w:rsidR="00DA6A1E" w:rsidRPr="00607B2F" w:rsidRDefault="00917BE5">
                  <w:pPr>
                    <w:rPr>
                      <w:color w:val="00B0F0"/>
                    </w:rPr>
                  </w:pPr>
                  <w:r w:rsidRPr="00607B2F">
                    <w:rPr>
                      <w:color w:val="00B0F0"/>
                    </w:rPr>
                    <w:t>Cam</w:t>
                  </w:r>
                </w:p>
              </w:tc>
            </w:tr>
            <w:tr w:rsidR="00607B2F" w:rsidRPr="00607B2F" w:rsidTr="00607B2F">
              <w:trPr>
                <w:trHeight w:hRule="exact" w:val="3456"/>
              </w:trPr>
              <w:tc>
                <w:tcPr>
                  <w:tcW w:w="3446" w:type="dxa"/>
                  <w:shd w:val="clear" w:color="auto" w:fill="0081A9" w:themeFill="text2" w:themeFillTint="BF"/>
                  <w:vAlign w:val="center"/>
                </w:tcPr>
                <w:p w:rsidR="00917BE5" w:rsidRPr="00607B2F" w:rsidRDefault="00E4660B" w:rsidP="008A3419">
                  <w:pPr>
                    <w:pStyle w:val="ContactInfo"/>
                    <w:spacing w:after="0"/>
                    <w:rPr>
                      <w:b/>
                      <w:sz w:val="28"/>
                      <w:szCs w:val="28"/>
                    </w:rPr>
                  </w:pPr>
                  <w:r w:rsidRPr="00607B2F">
                    <w:rPr>
                      <w:b/>
                      <w:sz w:val="28"/>
                      <w:szCs w:val="28"/>
                    </w:rPr>
                    <w:t>Fay School</w:t>
                  </w:r>
                </w:p>
                <w:p w:rsidR="00917BE5" w:rsidRPr="00607B2F" w:rsidRDefault="00E4660B" w:rsidP="008A3419">
                  <w:pPr>
                    <w:pStyle w:val="ContactInfo"/>
                    <w:spacing w:after="0"/>
                  </w:pPr>
                  <w:r w:rsidRPr="00607B2F">
                    <w:t>Southborough</w:t>
                  </w:r>
                  <w:r w:rsidR="00917BE5" w:rsidRPr="00607B2F">
                    <w:t>, Massachusetts</w:t>
                  </w:r>
                </w:p>
                <w:p w:rsidR="00917BE5" w:rsidRPr="00607B2F" w:rsidRDefault="00917BE5" w:rsidP="00917BE5">
                  <w:pPr>
                    <w:pStyle w:val="ContactInfo"/>
                    <w:spacing w:after="120"/>
                    <w:rPr>
                      <w:sz w:val="16"/>
                      <w:szCs w:val="16"/>
                    </w:rPr>
                  </w:pPr>
                </w:p>
                <w:p w:rsidR="00917BE5" w:rsidRPr="00607B2F" w:rsidRDefault="00DC7D30" w:rsidP="00917BE5">
                  <w:pPr>
                    <w:pStyle w:val="ContactInfo"/>
                    <w:spacing w:after="120"/>
                  </w:pPr>
                  <w:r w:rsidRPr="00607B2F">
                    <w:t>Kick-</w:t>
                  </w:r>
                  <w:r w:rsidR="00C900C2" w:rsidRPr="00607B2F">
                    <w:t>O</w:t>
                  </w:r>
                  <w:r w:rsidRPr="00607B2F">
                    <w:t>ff</w:t>
                  </w:r>
                  <w:r w:rsidR="00BA403D" w:rsidRPr="00607B2F">
                    <w:t xml:space="preserve"> Meeting</w:t>
                  </w:r>
                </w:p>
                <w:p w:rsidR="008A3419" w:rsidRPr="00607B2F" w:rsidRDefault="00E4660B" w:rsidP="00917BE5">
                  <w:pPr>
                    <w:pStyle w:val="ContactInfo"/>
                    <w:spacing w:after="120"/>
                  </w:pPr>
                  <w:r w:rsidRPr="00607B2F">
                    <w:t>Monday, June 12</w:t>
                  </w:r>
                  <w:r w:rsidRPr="00607B2F">
                    <w:rPr>
                      <w:vertAlign w:val="superscript"/>
                    </w:rPr>
                    <w:t>th</w:t>
                  </w:r>
                </w:p>
                <w:p w:rsidR="00DC7D30" w:rsidRPr="00607B2F" w:rsidRDefault="00DC7D30" w:rsidP="00917BE5">
                  <w:pPr>
                    <w:pStyle w:val="ContactInfo"/>
                    <w:spacing w:after="120"/>
                    <w:rPr>
                      <w:color w:val="00B0F0"/>
                    </w:rPr>
                  </w:pPr>
                  <w:r w:rsidRPr="00607B2F">
                    <w:t>7pm</w:t>
                  </w:r>
                </w:p>
              </w:tc>
            </w:tr>
          </w:tbl>
          <w:p w:rsidR="00FF3912" w:rsidRPr="00607B2F" w:rsidRDefault="00FF3912">
            <w:pPr>
              <w:rPr>
                <w:color w:val="00B0F0"/>
              </w:rPr>
            </w:pPr>
          </w:p>
        </w:tc>
      </w:tr>
    </w:tbl>
    <w:p w:rsidR="00FF3912" w:rsidRDefault="00FF3912">
      <w:pPr>
        <w:pStyle w:val="NoSpacing"/>
      </w:pPr>
    </w:p>
    <w:sectPr w:rsidR="00FF3912">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C56150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3FC"/>
    <w:rsid w:val="00021FDA"/>
    <w:rsid w:val="00024B10"/>
    <w:rsid w:val="000358F7"/>
    <w:rsid w:val="0005417A"/>
    <w:rsid w:val="000564A9"/>
    <w:rsid w:val="00092179"/>
    <w:rsid w:val="000942EC"/>
    <w:rsid w:val="000B18F2"/>
    <w:rsid w:val="000E4AAA"/>
    <w:rsid w:val="000F3813"/>
    <w:rsid w:val="00184712"/>
    <w:rsid w:val="00201423"/>
    <w:rsid w:val="00203222"/>
    <w:rsid w:val="002231A6"/>
    <w:rsid w:val="00280AA7"/>
    <w:rsid w:val="00293B92"/>
    <w:rsid w:val="002A3160"/>
    <w:rsid w:val="002E0B6B"/>
    <w:rsid w:val="00305F93"/>
    <w:rsid w:val="00326354"/>
    <w:rsid w:val="003335C6"/>
    <w:rsid w:val="00354452"/>
    <w:rsid w:val="0036359D"/>
    <w:rsid w:val="003B6238"/>
    <w:rsid w:val="003E4476"/>
    <w:rsid w:val="003F430B"/>
    <w:rsid w:val="00402812"/>
    <w:rsid w:val="004361B6"/>
    <w:rsid w:val="00456D3E"/>
    <w:rsid w:val="0046166F"/>
    <w:rsid w:val="00477181"/>
    <w:rsid w:val="00482B16"/>
    <w:rsid w:val="0048409D"/>
    <w:rsid w:val="004A469B"/>
    <w:rsid w:val="00511E08"/>
    <w:rsid w:val="005563A2"/>
    <w:rsid w:val="00586427"/>
    <w:rsid w:val="005A283A"/>
    <w:rsid w:val="005C65F8"/>
    <w:rsid w:val="005E3412"/>
    <w:rsid w:val="00607B2F"/>
    <w:rsid w:val="006227FF"/>
    <w:rsid w:val="00690277"/>
    <w:rsid w:val="006A53D0"/>
    <w:rsid w:val="006E483D"/>
    <w:rsid w:val="0070105E"/>
    <w:rsid w:val="007053EA"/>
    <w:rsid w:val="00722F32"/>
    <w:rsid w:val="007A53FC"/>
    <w:rsid w:val="007C0124"/>
    <w:rsid w:val="007E4223"/>
    <w:rsid w:val="0081403F"/>
    <w:rsid w:val="00821B78"/>
    <w:rsid w:val="00831C8F"/>
    <w:rsid w:val="00832CC7"/>
    <w:rsid w:val="00877B99"/>
    <w:rsid w:val="00891753"/>
    <w:rsid w:val="0089775C"/>
    <w:rsid w:val="008A3419"/>
    <w:rsid w:val="00903913"/>
    <w:rsid w:val="00917BE5"/>
    <w:rsid w:val="00934CAE"/>
    <w:rsid w:val="0097645A"/>
    <w:rsid w:val="009A2DBE"/>
    <w:rsid w:val="009B4965"/>
    <w:rsid w:val="009D5EBD"/>
    <w:rsid w:val="00A00032"/>
    <w:rsid w:val="00A143AB"/>
    <w:rsid w:val="00A6168E"/>
    <w:rsid w:val="00A634D5"/>
    <w:rsid w:val="00AA2AD2"/>
    <w:rsid w:val="00B12286"/>
    <w:rsid w:val="00B6219B"/>
    <w:rsid w:val="00BA403D"/>
    <w:rsid w:val="00BA5F72"/>
    <w:rsid w:val="00BC6DD0"/>
    <w:rsid w:val="00BE4931"/>
    <w:rsid w:val="00C3604C"/>
    <w:rsid w:val="00C900C2"/>
    <w:rsid w:val="00CD0C1D"/>
    <w:rsid w:val="00CD7962"/>
    <w:rsid w:val="00CE3FB8"/>
    <w:rsid w:val="00D2446F"/>
    <w:rsid w:val="00D247F1"/>
    <w:rsid w:val="00D70540"/>
    <w:rsid w:val="00D96F64"/>
    <w:rsid w:val="00DA6A1E"/>
    <w:rsid w:val="00DC7D30"/>
    <w:rsid w:val="00DE1979"/>
    <w:rsid w:val="00DF1DEB"/>
    <w:rsid w:val="00E034F6"/>
    <w:rsid w:val="00E4660B"/>
    <w:rsid w:val="00EC39B8"/>
    <w:rsid w:val="00EF1970"/>
    <w:rsid w:val="00F0144D"/>
    <w:rsid w:val="00F74F93"/>
    <w:rsid w:val="00F81AAD"/>
    <w:rsid w:val="00F87730"/>
    <w:rsid w:val="00FD3648"/>
    <w:rsid w:val="00FE1148"/>
    <w:rsid w:val="00FE75AF"/>
    <w:rsid w:val="00FF06C4"/>
    <w:rsid w:val="00FF3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E05662"/>
  <w15:docId w15:val="{687719CF-0516-4C36-A47B-894A67F1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F74F93"/>
    <w:pPr>
      <w:pBdr>
        <w:top w:val="single" w:sz="12" w:space="1" w:color="FFFFFF" w:themeColor="background1"/>
      </w:pBdr>
      <w:shd w:val="clear" w:color="auto" w:fill="27A8DF" w:themeFill="accent2"/>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 w:type="character" w:styleId="Hyperlink">
    <w:name w:val="Hyperlink"/>
    <w:basedOn w:val="DefaultParagraphFont"/>
    <w:uiPriority w:val="99"/>
    <w:unhideWhenUsed/>
    <w:rsid w:val="00F74F93"/>
    <w:rPr>
      <w:color w:val="27A8DF" w:themeColor="hyperlink"/>
      <w:u w:val="single"/>
    </w:rPr>
  </w:style>
  <w:style w:type="paragraph" w:styleId="ListBullet">
    <w:name w:val="List Bullet"/>
    <w:basedOn w:val="Normal"/>
    <w:uiPriority w:val="99"/>
    <w:unhideWhenUsed/>
    <w:rsid w:val="009B4965"/>
    <w:pPr>
      <w:numPr>
        <w:numId w:val="1"/>
      </w:numPr>
      <w:contextualSpacing/>
    </w:pPr>
  </w:style>
  <w:style w:type="paragraph" w:styleId="NormalWeb">
    <w:name w:val="Normal (Web)"/>
    <w:basedOn w:val="Normal"/>
    <w:uiPriority w:val="99"/>
    <w:semiHidden/>
    <w:unhideWhenUsed/>
    <w:rsid w:val="00456D3E"/>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FollowedHyperlink">
    <w:name w:val="FollowedHyperlink"/>
    <w:basedOn w:val="DefaultParagraphFont"/>
    <w:uiPriority w:val="99"/>
    <w:semiHidden/>
    <w:unhideWhenUsed/>
    <w:rsid w:val="0036359D"/>
    <w:rPr>
      <w:color w:val="7F63AB" w:themeColor="followedHyperlink"/>
      <w:u w:val="single"/>
    </w:rPr>
  </w:style>
  <w:style w:type="paragraph" w:customStyle="1" w:styleId="Default">
    <w:name w:val="Default"/>
    <w:rsid w:val="00C900C2"/>
    <w:pPr>
      <w:widowControl w:val="0"/>
      <w:autoSpaceDE w:val="0"/>
      <w:autoSpaceDN w:val="0"/>
      <w:adjustRightInd w:val="0"/>
      <w:spacing w:after="0" w:line="240" w:lineRule="auto"/>
    </w:pPr>
    <w:rPr>
      <w:rFonts w:ascii="Arial"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6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k\AppData\Local\Temp\TS103988561-1.dotx" TargetMode="External"/></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2E510-0562-42B4-AAA9-BD52FD9DDAEB}">
  <ds:schemaRefs>
    <ds:schemaRef ds:uri="http://schemas.microsoft.com/sharepoint/v3/contenttype/forms"/>
  </ds:schemaRefs>
</ds:datastoreItem>
</file>

<file path=customXml/itemProps2.xml><?xml version="1.0" encoding="utf-8"?>
<ds:datastoreItem xmlns:ds="http://schemas.openxmlformats.org/officeDocument/2006/customXml" ds:itemID="{3AC4C58A-43FE-4746-A467-930C266B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TS103988561-1</Template>
  <TotalTime>0</TotalTime>
  <Pages>1</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Carlene Covino</cp:lastModifiedBy>
  <cp:revision>2</cp:revision>
  <cp:lastPrinted>2017-05-18T15:23:00Z</cp:lastPrinted>
  <dcterms:created xsi:type="dcterms:W3CDTF">2017-06-06T16:53:00Z</dcterms:created>
  <dcterms:modified xsi:type="dcterms:W3CDTF">2017-06-06T16:53:00Z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